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0C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auto"/>
          <w:szCs w:val="28"/>
        </w:rPr>
      </w:pPr>
      <w:r w:rsidRPr="00026B27">
        <w:rPr>
          <w:rFonts w:ascii="Times New Roman" w:hAnsi="Times New Roman"/>
          <w:bCs/>
          <w:color w:val="auto"/>
          <w:szCs w:val="28"/>
        </w:rPr>
        <w:t>РОЛЬ ВИКЛАДАЧА В СУЧАСНІЙ ВИЩІЙ МЕДИЧНІЙ ОСВІТІ</w:t>
      </w:r>
    </w:p>
    <w:p w:rsidR="00A7640C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auto"/>
          <w:szCs w:val="28"/>
          <w:lang w:val="uk-UA"/>
        </w:rPr>
      </w:pPr>
      <w:r>
        <w:rPr>
          <w:rFonts w:ascii="Times New Roman" w:hAnsi="Times New Roman"/>
          <w:bCs/>
          <w:color w:val="auto"/>
          <w:szCs w:val="28"/>
          <w:lang w:val="uk-UA"/>
        </w:rPr>
        <w:t>Ніколаєва О.В.</w:t>
      </w:r>
    </w:p>
    <w:p w:rsidR="00A7640C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 w:val="0"/>
          <w:bCs/>
          <w:color w:val="auto"/>
          <w:szCs w:val="28"/>
          <w:lang w:val="uk-UA"/>
        </w:rPr>
      </w:pPr>
      <w:r w:rsidRPr="00265C2F">
        <w:rPr>
          <w:rFonts w:ascii="Times New Roman" w:hAnsi="Times New Roman"/>
          <w:b w:val="0"/>
          <w:bCs/>
          <w:color w:val="auto"/>
          <w:szCs w:val="28"/>
          <w:lang w:val="uk-UA"/>
        </w:rPr>
        <w:t>доктор медичних наук, професор</w:t>
      </w:r>
    </w:p>
    <w:p w:rsidR="00A7640C" w:rsidRPr="00265C2F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 w:val="0"/>
          <w:bCs/>
          <w:color w:val="auto"/>
          <w:szCs w:val="28"/>
          <w:lang w:val="uk-UA"/>
        </w:rPr>
      </w:pPr>
      <w:r>
        <w:rPr>
          <w:rFonts w:ascii="Times New Roman" w:hAnsi="Times New Roman"/>
          <w:b w:val="0"/>
          <w:bCs/>
          <w:color w:val="auto"/>
          <w:szCs w:val="28"/>
          <w:lang w:val="uk-UA"/>
        </w:rPr>
        <w:t>Зав. кафедри патологічної фізіології ім.. Д.О.Альперна</w:t>
      </w:r>
    </w:p>
    <w:p w:rsidR="00A7640C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 w:val="0"/>
          <w:bCs/>
          <w:color w:val="auto"/>
          <w:szCs w:val="28"/>
          <w:lang w:val="uk-UA"/>
        </w:rPr>
      </w:pPr>
      <w:r w:rsidRPr="00265C2F">
        <w:rPr>
          <w:rFonts w:ascii="Times New Roman" w:hAnsi="Times New Roman"/>
          <w:b w:val="0"/>
          <w:bCs/>
          <w:color w:val="auto"/>
          <w:szCs w:val="28"/>
          <w:lang w:val="uk-UA"/>
        </w:rPr>
        <w:t>Харківський національний медичний університет</w:t>
      </w:r>
      <w:bookmarkStart w:id="0" w:name="_GoBack"/>
      <w:bookmarkEnd w:id="0"/>
      <w:r>
        <w:rPr>
          <w:rFonts w:ascii="Times New Roman" w:hAnsi="Times New Roman"/>
          <w:b w:val="0"/>
          <w:bCs/>
          <w:color w:val="auto"/>
          <w:szCs w:val="28"/>
          <w:lang w:val="uk-UA"/>
        </w:rPr>
        <w:t xml:space="preserve"> </w:t>
      </w:r>
    </w:p>
    <w:p w:rsidR="00A7640C" w:rsidRPr="00265C2F" w:rsidRDefault="00A7640C" w:rsidP="00265C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 w:val="0"/>
          <w:bCs/>
          <w:color w:val="auto"/>
          <w:szCs w:val="28"/>
          <w:lang w:val="uk-UA"/>
        </w:rPr>
      </w:pPr>
      <w:r>
        <w:rPr>
          <w:rFonts w:ascii="Times New Roman" w:hAnsi="Times New Roman"/>
          <w:b w:val="0"/>
          <w:bCs/>
          <w:color w:val="auto"/>
          <w:szCs w:val="28"/>
          <w:lang w:val="uk-UA"/>
        </w:rPr>
        <w:t>м. Харків, Україна</w:t>
      </w:r>
    </w:p>
    <w:p w:rsidR="00A7640C" w:rsidRPr="00F2218E" w:rsidRDefault="00A7640C" w:rsidP="00265C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 w:val="0"/>
          <w:bCs/>
          <w:szCs w:val="28"/>
          <w:lang w:val="uk-UA"/>
        </w:rPr>
      </w:pPr>
    </w:p>
    <w:p w:rsidR="00A7640C" w:rsidRPr="00F2218E" w:rsidRDefault="00A7640C" w:rsidP="00A420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b w:val="0"/>
          <w:color w:val="auto"/>
          <w:szCs w:val="28"/>
          <w:lang w:val="uk-UA"/>
        </w:rPr>
      </w:pP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Зміни в сучасн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і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й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вищий 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осв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і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т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і  призводять до необхідності підвищення ефективності викладання дисциплін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в вищих навчальних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медичних закладах з метою 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формування студента в професійного та кваліфікованого лікаря-спеціаліста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[</w:t>
      </w:r>
      <w:r>
        <w:rPr>
          <w:rFonts w:ascii="Times New Roman" w:hAnsi="Times New Roman"/>
          <w:b w:val="0"/>
          <w:color w:val="auto"/>
          <w:szCs w:val="28"/>
          <w:lang w:val="uk-UA"/>
        </w:rPr>
        <w:t>1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].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Стрімкий розвиток інформаційних технологій призводить до необхідних змін і в освітні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х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методиках викладання дисциплін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, формуванн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і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професійних 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>вмінь та навичок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[</w:t>
      </w:r>
      <w:r>
        <w:rPr>
          <w:rFonts w:ascii="Times New Roman" w:hAnsi="Times New Roman"/>
          <w:b w:val="0"/>
          <w:color w:val="auto"/>
          <w:szCs w:val="28"/>
          <w:lang w:val="uk-UA"/>
        </w:rPr>
        <w:t>2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].</w:t>
      </w:r>
      <w:r w:rsidRPr="00F2218E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</w:p>
    <w:p w:rsidR="00A7640C" w:rsidRDefault="00A7640C" w:rsidP="00A420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Ц</w:t>
      </w:r>
      <w:r w:rsidRPr="00A42049">
        <w:rPr>
          <w:rFonts w:ascii="Times New Roman" w:eastAsia="TimesNewRoman" w:hAnsi="Times New Roman"/>
          <w:b w:val="0"/>
          <w:color w:val="auto"/>
          <w:szCs w:val="28"/>
        </w:rPr>
        <w:t xml:space="preserve">і зміни не можуть оминути й вищу медичну освіту в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>Україні</w:t>
      </w:r>
      <w:r w:rsidRPr="00A42049">
        <w:rPr>
          <w:rFonts w:ascii="Times New Roman" w:eastAsia="TimesNewRoman" w:hAnsi="Times New Roman"/>
          <w:b w:val="0"/>
          <w:color w:val="auto"/>
          <w:szCs w:val="28"/>
        </w:rPr>
        <w:t xml:space="preserve">,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яка спрямована на </w:t>
      </w:r>
      <w:r w:rsidRPr="00A42049">
        <w:rPr>
          <w:rFonts w:ascii="Times New Roman" w:eastAsia="TimesNewRoman" w:hAnsi="Times New Roman"/>
          <w:b w:val="0"/>
          <w:color w:val="auto"/>
          <w:szCs w:val="28"/>
        </w:rPr>
        <w:t xml:space="preserve">формування вмінь та навичок 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студентів </w:t>
      </w:r>
      <w:r w:rsidRPr="00A42049">
        <w:rPr>
          <w:rFonts w:ascii="Times New Roman" w:eastAsia="TimesNewRoman" w:hAnsi="Times New Roman"/>
          <w:b w:val="0"/>
          <w:color w:val="auto"/>
          <w:szCs w:val="28"/>
        </w:rPr>
        <w:t>на досягнення певного результату</w:t>
      </w:r>
      <w:r w:rsidRPr="00A42049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в оволодінні майбутньої спеціальності.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Важлив</w:t>
      </w:r>
      <w:r>
        <w:rPr>
          <w:rFonts w:ascii="Times New Roman" w:hAnsi="Times New Roman"/>
          <w:b w:val="0"/>
          <w:color w:val="auto"/>
          <w:szCs w:val="28"/>
          <w:lang w:val="uk-UA"/>
        </w:rPr>
        <w:t>у роль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 xml:space="preserve"> у 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цьому процесі 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 xml:space="preserve">стало прийняття Закону України «Про вищу освіту» (2017р.), який сприяв    розширенню прав студентів  на  вибір  навчальних  дисциплін за новими   стандартами  освіти [3]. </w:t>
      </w:r>
    </w:p>
    <w:p w:rsidR="00A7640C" w:rsidRDefault="00A7640C" w:rsidP="00A420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 xml:space="preserve">Реформування та підвищення якості вищої медичної освіти  в  Україні  здійснюється шляхом стимуляції потенціалу </w:t>
      </w:r>
      <w:r>
        <w:rPr>
          <w:rFonts w:ascii="Times New Roman" w:hAnsi="Times New Roman"/>
          <w:b w:val="0"/>
          <w:color w:val="auto"/>
          <w:szCs w:val="28"/>
          <w:lang w:val="uk-UA"/>
        </w:rPr>
        <w:t>майбутніх фахівців</w:t>
      </w:r>
      <w:r w:rsidRPr="00A42049">
        <w:rPr>
          <w:rFonts w:ascii="Times New Roman" w:hAnsi="Times New Roman"/>
          <w:b w:val="0"/>
          <w:color w:val="auto"/>
          <w:szCs w:val="28"/>
          <w:lang w:val="uk-UA"/>
        </w:rPr>
        <w:t>, для реалізації нового підходу щодо удосконалення освітніх програм [4].</w:t>
      </w:r>
    </w:p>
    <w:p w:rsidR="00A7640C" w:rsidRDefault="00A7640C" w:rsidP="00F434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 w:rsidRPr="00F4342A">
        <w:rPr>
          <w:rFonts w:ascii="Times New Roman" w:hAnsi="Times New Roman"/>
          <w:b w:val="0"/>
          <w:color w:val="auto"/>
          <w:szCs w:val="28"/>
          <w:lang w:val="uk-UA"/>
        </w:rPr>
        <w:t xml:space="preserve">Велику роли у цьому відіграє викладач, який  здатний до формування у студентів сучасного уявлення про мету, завдання й форми навчальної діяльності,  удосконалення  навичок  самостійної та навчальної роботи, оптимізації процесу підвищення фахової майстерності. </w:t>
      </w:r>
    </w:p>
    <w:p w:rsidR="00A7640C" w:rsidRDefault="00A7640C" w:rsidP="00F434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b w:val="0"/>
          <w:color w:val="auto"/>
          <w:szCs w:val="28"/>
        </w:rPr>
      </w:pP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>О</w:t>
      </w:r>
      <w:r w:rsidRPr="00F4342A">
        <w:rPr>
          <w:rFonts w:ascii="Times New Roman" w:eastAsia="TimesNewRoman" w:hAnsi="Times New Roman"/>
          <w:b w:val="0"/>
          <w:color w:val="auto"/>
          <w:szCs w:val="28"/>
        </w:rPr>
        <w:t xml:space="preserve">сновне завдання 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викладача полягає в тому, </w:t>
      </w:r>
      <w:r w:rsidRPr="00F4342A">
        <w:rPr>
          <w:rFonts w:ascii="Times New Roman" w:eastAsia="TimesNewRoman" w:hAnsi="Times New Roman"/>
          <w:b w:val="0"/>
          <w:color w:val="auto"/>
          <w:szCs w:val="28"/>
        </w:rPr>
        <w:t>щоб навчити студентів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F4342A">
        <w:rPr>
          <w:rFonts w:ascii="Times New Roman" w:eastAsia="TimesNewRoman" w:hAnsi="Times New Roman"/>
          <w:b w:val="0"/>
          <w:color w:val="auto"/>
          <w:szCs w:val="28"/>
        </w:rPr>
        <w:t>сприймати інформацію не просто як предмет запам’ятовування, а як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F4342A">
        <w:rPr>
          <w:rFonts w:ascii="Times New Roman" w:eastAsia="TimesNewRoman" w:hAnsi="Times New Roman"/>
          <w:b w:val="0"/>
          <w:color w:val="auto"/>
          <w:szCs w:val="28"/>
        </w:rPr>
        <w:t>об’єкт творчого та критичного опановування. Розвивати бажання постійно поглиблювати власні знання, самовдосконалюватись для можливості бути конкурентоспроможним в сучасному медичному середовищі не тільки в межах власної держави, а й на світовому рівні.</w:t>
      </w:r>
    </w:p>
    <w:p w:rsidR="00A7640C" w:rsidRPr="008E571C" w:rsidRDefault="00A7640C" w:rsidP="008E571C">
      <w:pPr>
        <w:spacing w:after="0" w:line="360" w:lineRule="auto"/>
        <w:ind w:firstLine="684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 w:rsidRPr="00F4342A">
        <w:rPr>
          <w:rFonts w:ascii="Times New Roman" w:hAnsi="Times New Roman"/>
          <w:b w:val="0"/>
          <w:color w:val="auto"/>
          <w:szCs w:val="28"/>
          <w:lang w:val="uk-UA"/>
        </w:rPr>
        <w:t xml:space="preserve">Актуальним питанням для викладача у навчанні студентів  є впровадження нових освітніх підходів, які мають сприяти підвищенню зацікавленості студентів предметом, формуванню  їх  фахової  та  світоглядної  культури,  творчості,  загальному розвитку особистості. 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Тому викладач повинен постійно самовдосконалюватись, </w:t>
      </w:r>
      <w:r w:rsidRPr="00F4342A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шукати </w:t>
      </w:r>
      <w:r w:rsidRPr="00F4342A">
        <w:rPr>
          <w:rFonts w:ascii="Times New Roman" w:hAnsi="Times New Roman"/>
          <w:b w:val="0"/>
          <w:color w:val="auto"/>
          <w:szCs w:val="28"/>
          <w:lang w:val="uk-UA"/>
        </w:rPr>
        <w:t xml:space="preserve"> нов</w:t>
      </w:r>
      <w:r>
        <w:rPr>
          <w:rFonts w:ascii="Times New Roman" w:hAnsi="Times New Roman"/>
          <w:b w:val="0"/>
          <w:color w:val="auto"/>
          <w:szCs w:val="28"/>
          <w:lang w:val="uk-UA"/>
        </w:rPr>
        <w:t>і</w:t>
      </w:r>
      <w:r w:rsidRPr="00F4342A">
        <w:rPr>
          <w:rFonts w:ascii="Times New Roman" w:hAnsi="Times New Roman"/>
          <w:b w:val="0"/>
          <w:color w:val="auto"/>
          <w:szCs w:val="28"/>
          <w:lang w:val="uk-UA"/>
        </w:rPr>
        <w:t xml:space="preserve"> шляхи 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 до </w:t>
      </w:r>
      <w:r w:rsidRPr="008E571C">
        <w:rPr>
          <w:rFonts w:ascii="Times New Roman" w:hAnsi="Times New Roman"/>
          <w:b w:val="0"/>
          <w:color w:val="auto"/>
          <w:szCs w:val="28"/>
          <w:lang w:val="uk-UA"/>
        </w:rPr>
        <w:t>застосування тих чи інших інтенсивних засобів і форм навчання. Одним з показників раціональності застосовуваних інтенсивних методів навчання є інтерес студентів до предмету і прагнення до самостійної роботи.</w:t>
      </w:r>
    </w:p>
    <w:p w:rsidR="00A7640C" w:rsidRDefault="00A7640C" w:rsidP="009B65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b w:val="0"/>
          <w:color w:val="auto"/>
          <w:szCs w:val="28"/>
        </w:rPr>
      </w:pP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На с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амостійне вивчення дисциплін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у </w:t>
      </w:r>
      <w:r>
        <w:rPr>
          <w:rFonts w:ascii="Times New Roman" w:eastAsia="TimesNewRoman" w:hAnsi="Times New Roman"/>
          <w:b w:val="0"/>
          <w:color w:val="auto"/>
          <w:szCs w:val="28"/>
          <w:lang w:val="uk-UA"/>
        </w:rPr>
        <w:t>ЗВО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відводиться значна частина часу. Цей вид роботи розглядається як завершальний етап вирішення навчально-пізнавального завдання, яке було на лекціях та практичних заняттях. Також слід зазначити, що ці знання можна розглядати як набуті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тільки за умови, якщо студент для їх здобуття доклав своїх розумових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зусиль.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О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дним з головних критеріїв успіху самостійної роботи є контроль знань студентів.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М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етод опитування чи усного контролю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розвиває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у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 студентів навички медичного та наукового стилю мовлення, логічного мислення й відтворення засвоєних знань.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Викладач проводить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 поясненн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я нового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 матеріалу у формі діалогу зі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студентами, спираючись на раніше засвоєний матеріал.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Т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акий спосіб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дозволяє здійснити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 контроль знань та ініціюється активність студента.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>Крім цього, достатньо ефективний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 метод письмового контролю, метою якого є уміння відтворювати письмово основні поняття,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що були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пояснені викладачем усно. Для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досягнення поставленої мети можна використовувати контрольні роботи тестового типу, коли із запропонованих відповідей необхідно вибрати правильні. Такий тип контрольної роботи дозволяє викладачеві здійснювати надалі диференційований підхід до студентів. Також можна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пропонувати письмове опитування, пов'язане з визначенням знань, засвоєних протягом попередніх занять. Реалізація цілей і завдань самостійної роботи студентів-медиків, а також своєчасний контроль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викладачем засвоєних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>знань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сприяє успішному засвоєнню </w:t>
      </w:r>
      <w:r w:rsidRPr="009B6585">
        <w:rPr>
          <w:rFonts w:ascii="Times New Roman" w:eastAsia="TimesNewRoman" w:hAnsi="Times New Roman"/>
          <w:b w:val="0"/>
          <w:color w:val="auto"/>
          <w:szCs w:val="28"/>
          <w:lang w:val="uk-UA"/>
        </w:rPr>
        <w:t xml:space="preserve">вивчаємої </w:t>
      </w:r>
      <w:r w:rsidRPr="009B6585">
        <w:rPr>
          <w:rFonts w:ascii="Times New Roman" w:eastAsia="TimesNewRoman" w:hAnsi="Times New Roman"/>
          <w:b w:val="0"/>
          <w:color w:val="auto"/>
          <w:szCs w:val="28"/>
        </w:rPr>
        <w:t xml:space="preserve">дисципліни. </w:t>
      </w:r>
    </w:p>
    <w:p w:rsidR="00A7640C" w:rsidRDefault="00A7640C" w:rsidP="009B6585">
      <w:pPr>
        <w:spacing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Велику роль у проведенні навчального процесу </w:t>
      </w:r>
      <w:r w:rsidRPr="009B6585">
        <w:rPr>
          <w:rFonts w:ascii="Times New Roman" w:hAnsi="Times New Roman"/>
          <w:b w:val="0"/>
          <w:color w:val="auto"/>
          <w:szCs w:val="28"/>
          <w:lang w:val="uk-UA"/>
        </w:rPr>
        <w:t xml:space="preserve">є використання 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викладачем </w:t>
      </w:r>
      <w:r w:rsidRPr="009B6585">
        <w:rPr>
          <w:rFonts w:ascii="Times New Roman" w:hAnsi="Times New Roman"/>
          <w:b w:val="0"/>
          <w:color w:val="auto"/>
          <w:szCs w:val="28"/>
          <w:lang w:val="uk-UA"/>
        </w:rPr>
        <w:t>проблемного навчання, застосування активних та інтерактивних форм проведення занять: комп'ютерних стимуляцій,  ділових і рольових ігор, круглих столів, дискусій, брейнрингів. Усе це сприяє формуванню якісного засвоєння теоретичного матеріалу й розвитку професійних навичок. Інтеграції теорії та практики в освітній процес сприяють також розроблені ситуаційні задачі, комп’ютерне тестування з ліцензійного іспиту «Крок-1» та відеоматеріали лекцій і практичних занять.</w:t>
      </w:r>
    </w:p>
    <w:p w:rsidR="00A7640C" w:rsidRDefault="00A7640C" w:rsidP="009B6585">
      <w:pPr>
        <w:spacing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r>
        <w:rPr>
          <w:rFonts w:ascii="Times New Roman" w:hAnsi="Times New Roman"/>
          <w:b w:val="0"/>
          <w:color w:val="auto"/>
          <w:szCs w:val="28"/>
          <w:lang w:val="uk-UA"/>
        </w:rPr>
        <w:t>Велике</w:t>
      </w:r>
      <w:r w:rsidRPr="009B6585">
        <w:rPr>
          <w:rFonts w:ascii="Times New Roman" w:hAnsi="Times New Roman"/>
          <w:b w:val="0"/>
          <w:color w:val="auto"/>
          <w:szCs w:val="28"/>
          <w:lang w:val="uk-UA"/>
        </w:rPr>
        <w:t xml:space="preserve"> значення має особистий авторитет викладача. Часом цей фактор набуває вирішального значення в популяризації відповідної</w:t>
      </w:r>
      <w:r>
        <w:rPr>
          <w:rFonts w:ascii="Times New Roman" w:hAnsi="Times New Roman"/>
          <w:b w:val="0"/>
          <w:color w:val="auto"/>
          <w:szCs w:val="28"/>
          <w:lang w:val="uk-UA"/>
        </w:rPr>
        <w:t xml:space="preserve"> вивчаємої</w:t>
      </w:r>
      <w:r w:rsidRPr="009B6585">
        <w:rPr>
          <w:rFonts w:ascii="Times New Roman" w:hAnsi="Times New Roman"/>
          <w:b w:val="0"/>
          <w:color w:val="auto"/>
          <w:szCs w:val="28"/>
          <w:lang w:val="uk-UA"/>
        </w:rPr>
        <w:t xml:space="preserve"> дисципліни. Чим вище у викладача інтелект, тим більше він підготовлений і освічений, тим більша кількість студентів отримують хороші знання з предмета й орієнтуються у виборі своєї майбутньої лікарської спеціальності. Високий професіоналізм, культурний рівень викладачів у поєднанні з бажанням самовдосконалюватися та надавати знання студентам, сприяють залученню майбутніх фахівців до сучасних норм життя, що актуальні в роботі лікаря, зокрема чесність, мораль, етика і деонтологія.</w:t>
      </w:r>
    </w:p>
    <w:p w:rsidR="00A7640C" w:rsidRPr="009B6585" w:rsidRDefault="00A7640C" w:rsidP="009B6585">
      <w:pPr>
        <w:spacing w:line="360" w:lineRule="auto"/>
        <w:ind w:firstLine="720"/>
        <w:jc w:val="both"/>
        <w:rPr>
          <w:rFonts w:ascii="Times New Roman" w:hAnsi="Times New Roman"/>
          <w:color w:val="auto"/>
          <w:szCs w:val="28"/>
          <w:lang w:val="uk-UA"/>
        </w:rPr>
      </w:pPr>
      <w:r w:rsidRPr="009B6585">
        <w:rPr>
          <w:rFonts w:ascii="Times New Roman" w:hAnsi="Times New Roman"/>
          <w:color w:val="auto"/>
          <w:szCs w:val="28"/>
          <w:lang w:val="uk-UA"/>
        </w:rPr>
        <w:t>Література.</w:t>
      </w:r>
    </w:p>
    <w:p w:rsidR="00A7640C" w:rsidRPr="009B6585" w:rsidRDefault="00A7640C" w:rsidP="009B6585">
      <w:pPr>
        <w:spacing w:line="360" w:lineRule="auto"/>
        <w:ind w:firstLine="684"/>
        <w:jc w:val="both"/>
        <w:rPr>
          <w:rFonts w:ascii="Times New Roman" w:hAnsi="Times New Roman"/>
          <w:b w:val="0"/>
          <w:szCs w:val="28"/>
          <w:lang w:val="uk-UA"/>
        </w:rPr>
      </w:pPr>
      <w:r w:rsidRPr="009B6585">
        <w:rPr>
          <w:rFonts w:ascii="Times New Roman" w:hAnsi="Times New Roman"/>
          <w:b w:val="0"/>
          <w:szCs w:val="28"/>
          <w:lang w:val="uk-UA"/>
        </w:rPr>
        <w:t>1. Стандарти і рекомендації щодо забезпечення якості в Європейському просторі вищої освіти (ESG). К</w:t>
      </w:r>
      <w:r>
        <w:rPr>
          <w:rFonts w:ascii="Times New Roman" w:hAnsi="Times New Roman"/>
          <w:b w:val="0"/>
          <w:szCs w:val="28"/>
          <w:lang w:val="uk-UA"/>
        </w:rPr>
        <w:t>иїв,</w:t>
      </w:r>
      <w:r w:rsidRPr="009B6585">
        <w:rPr>
          <w:rFonts w:ascii="Times New Roman" w:hAnsi="Times New Roman"/>
          <w:b w:val="0"/>
          <w:szCs w:val="28"/>
          <w:lang w:val="uk-UA"/>
        </w:rPr>
        <w:t xml:space="preserve"> ТОВ “ЦС”, 2015.32 c.</w:t>
      </w:r>
    </w:p>
    <w:p w:rsidR="00A7640C" w:rsidRPr="009B6585" w:rsidRDefault="00A7640C" w:rsidP="009B6585">
      <w:pPr>
        <w:spacing w:line="360" w:lineRule="auto"/>
        <w:ind w:firstLine="741"/>
        <w:jc w:val="both"/>
        <w:rPr>
          <w:rFonts w:ascii="Times New Roman" w:hAnsi="Times New Roman"/>
          <w:b w:val="0"/>
          <w:szCs w:val="28"/>
          <w:lang w:val="uk-UA"/>
        </w:rPr>
      </w:pPr>
      <w:r w:rsidRPr="009B6585">
        <w:rPr>
          <w:rFonts w:ascii="Times New Roman" w:hAnsi="Times New Roman"/>
          <w:b w:val="0"/>
          <w:szCs w:val="28"/>
          <w:lang w:val="uk-UA"/>
        </w:rPr>
        <w:t>2. Філоненко М. М. Методика викладання у вищій медичній школі на засадах компетентнісного  підходу: Методичні рекомендації для викладачів та здобувачів наукового ступеню доктора філософії (PhD) ВМ(Ф)НЗ України.  К</w:t>
      </w:r>
      <w:r>
        <w:rPr>
          <w:rFonts w:ascii="Times New Roman" w:hAnsi="Times New Roman"/>
          <w:b w:val="0"/>
          <w:szCs w:val="28"/>
          <w:lang w:val="uk-UA"/>
        </w:rPr>
        <w:t>иїв,</w:t>
      </w:r>
      <w:r w:rsidRPr="009B6585">
        <w:rPr>
          <w:rFonts w:ascii="Times New Roman" w:hAnsi="Times New Roman"/>
          <w:b w:val="0"/>
          <w:szCs w:val="28"/>
          <w:lang w:val="uk-UA"/>
        </w:rPr>
        <w:t xml:space="preserve"> Центр учбової літератури, 2016. 88 с.</w:t>
      </w:r>
    </w:p>
    <w:p w:rsidR="00A7640C" w:rsidRPr="009B6585" w:rsidRDefault="00A7640C" w:rsidP="009B6585">
      <w:pPr>
        <w:spacing w:line="360" w:lineRule="auto"/>
        <w:ind w:firstLine="684"/>
        <w:jc w:val="both"/>
        <w:rPr>
          <w:rFonts w:ascii="Times New Roman" w:hAnsi="Times New Roman"/>
          <w:b w:val="0"/>
          <w:szCs w:val="28"/>
          <w:lang w:val="uk-UA"/>
        </w:rPr>
      </w:pPr>
      <w:r w:rsidRPr="009B6585">
        <w:rPr>
          <w:rFonts w:ascii="Times New Roman" w:hAnsi="Times New Roman"/>
          <w:b w:val="0"/>
          <w:szCs w:val="28"/>
          <w:lang w:val="uk-UA"/>
        </w:rPr>
        <w:t xml:space="preserve">3. Закон України «Про освіту» (2017). </w:t>
      </w:r>
      <w:r w:rsidRPr="00E3288F">
        <w:rPr>
          <w:rFonts w:ascii="Times New Roman" w:hAnsi="Times New Roman"/>
          <w:b w:val="0"/>
        </w:rPr>
        <w:t>URL</w:t>
      </w:r>
      <w:r>
        <w:rPr>
          <w:rFonts w:ascii="Times New Roman" w:hAnsi="Times New Roman"/>
          <w:b w:val="0"/>
          <w:lang w:val="uk-UA"/>
        </w:rPr>
        <w:t xml:space="preserve">: </w:t>
      </w:r>
      <w:r w:rsidRPr="009B6585">
        <w:rPr>
          <w:rFonts w:ascii="Times New Roman" w:hAnsi="Times New Roman"/>
          <w:b w:val="0"/>
          <w:szCs w:val="28"/>
          <w:lang w:val="uk-UA"/>
        </w:rPr>
        <w:t xml:space="preserve">http://zakon.rada.gov.ua/laws/show/2145-19. </w:t>
      </w:r>
    </w:p>
    <w:p w:rsidR="00A7640C" w:rsidRPr="009B6585" w:rsidRDefault="00A7640C" w:rsidP="009B6585">
      <w:pPr>
        <w:spacing w:line="360" w:lineRule="auto"/>
        <w:ind w:firstLine="684"/>
        <w:jc w:val="both"/>
        <w:rPr>
          <w:rFonts w:ascii="Times New Roman" w:hAnsi="Times New Roman"/>
          <w:b w:val="0"/>
          <w:szCs w:val="28"/>
          <w:lang w:val="uk-UA"/>
        </w:rPr>
      </w:pPr>
      <w:r w:rsidRPr="009B6585">
        <w:rPr>
          <w:rFonts w:ascii="Times New Roman" w:hAnsi="Times New Roman"/>
          <w:b w:val="0"/>
          <w:szCs w:val="28"/>
          <w:lang w:val="uk-UA"/>
        </w:rPr>
        <w:t>4. Ю. С. П’ятницький, І. В. Мельник, М. О. Поліщук, Ю. І. Фисун Організація навчального процесу у вищих навчальних закладах Міністерства охорони здоров’я України в умовах впровадження Закону України  “Про вищу освіту”</w:t>
      </w:r>
      <w:r>
        <w:rPr>
          <w:rFonts w:ascii="Times New Roman" w:hAnsi="Times New Roman"/>
          <w:b w:val="0"/>
          <w:szCs w:val="28"/>
          <w:lang w:val="uk-UA"/>
        </w:rPr>
        <w:t>.</w:t>
      </w:r>
      <w:r w:rsidRPr="009B6585">
        <w:rPr>
          <w:rFonts w:ascii="Times New Roman" w:hAnsi="Times New Roman"/>
          <w:b w:val="0"/>
          <w:szCs w:val="28"/>
          <w:lang w:val="uk-UA"/>
        </w:rPr>
        <w:t xml:space="preserve"> Актуальні питання якості медичної освіти : матеріали ХІІІ Всеукр. наук.-практ. конф. з міжнар. участю. Тернопіль : Укрмедкнига, 2016. С. 22–26. </w:t>
      </w:r>
    </w:p>
    <w:p w:rsidR="00A7640C" w:rsidRPr="009B6585" w:rsidRDefault="00A7640C" w:rsidP="009B6585">
      <w:pPr>
        <w:spacing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</w:p>
    <w:p w:rsidR="00A7640C" w:rsidRPr="009B6585" w:rsidRDefault="00A7640C" w:rsidP="009B6585">
      <w:pPr>
        <w:spacing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</w:p>
    <w:p w:rsidR="00A7640C" w:rsidRPr="009B6585" w:rsidRDefault="00A7640C" w:rsidP="009B65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</w:p>
    <w:p w:rsidR="00A7640C" w:rsidRPr="00484A70" w:rsidRDefault="00A7640C" w:rsidP="009B65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b w:val="0"/>
          <w:color w:val="auto"/>
          <w:szCs w:val="28"/>
          <w:lang w:val="uk-UA"/>
        </w:rPr>
      </w:pPr>
    </w:p>
    <w:p w:rsidR="00A7640C" w:rsidRPr="009B6585" w:rsidRDefault="00A7640C" w:rsidP="009B65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</w:p>
    <w:p w:rsidR="00A7640C" w:rsidRPr="00484A70" w:rsidRDefault="00A7640C" w:rsidP="00F434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b w:val="0"/>
          <w:color w:val="auto"/>
          <w:szCs w:val="28"/>
          <w:lang w:val="uk-UA"/>
        </w:rPr>
      </w:pPr>
    </w:p>
    <w:p w:rsidR="00A7640C" w:rsidRPr="00484A70" w:rsidRDefault="00A7640C" w:rsidP="00026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 w:val="0"/>
          <w:szCs w:val="28"/>
          <w:lang w:val="uk-UA"/>
        </w:rPr>
      </w:pPr>
    </w:p>
    <w:sectPr w:rsidR="00A7640C" w:rsidRPr="00484A70" w:rsidSect="00BC3AD2">
      <w:headerReference w:type="even" r:id="rId6"/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40C" w:rsidRDefault="00A7640C">
      <w:r>
        <w:separator/>
      </w:r>
    </w:p>
  </w:endnote>
  <w:endnote w:type="continuationSeparator" w:id="0">
    <w:p w:rsidR="00A7640C" w:rsidRDefault="00A76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40C" w:rsidRDefault="00A7640C">
      <w:r>
        <w:separator/>
      </w:r>
    </w:p>
  </w:footnote>
  <w:footnote w:type="continuationSeparator" w:id="0">
    <w:p w:rsidR="00A7640C" w:rsidRDefault="00A76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0C" w:rsidRDefault="00A7640C" w:rsidP="00AE34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640C" w:rsidRDefault="00A7640C" w:rsidP="00DB6B4C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0C" w:rsidRDefault="00A7640C" w:rsidP="00AE34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7640C" w:rsidRDefault="00A7640C" w:rsidP="00DB6B4C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B27"/>
    <w:rsid w:val="00014807"/>
    <w:rsid w:val="00026B27"/>
    <w:rsid w:val="00150924"/>
    <w:rsid w:val="001B181D"/>
    <w:rsid w:val="001B1FA3"/>
    <w:rsid w:val="00265C2F"/>
    <w:rsid w:val="0027792C"/>
    <w:rsid w:val="00340062"/>
    <w:rsid w:val="003424C3"/>
    <w:rsid w:val="003431F3"/>
    <w:rsid w:val="003B6E2A"/>
    <w:rsid w:val="00417B25"/>
    <w:rsid w:val="00484A70"/>
    <w:rsid w:val="006E7600"/>
    <w:rsid w:val="007061E4"/>
    <w:rsid w:val="00736EDB"/>
    <w:rsid w:val="007978A0"/>
    <w:rsid w:val="008E571C"/>
    <w:rsid w:val="009635B4"/>
    <w:rsid w:val="00987F72"/>
    <w:rsid w:val="009B6585"/>
    <w:rsid w:val="00A42049"/>
    <w:rsid w:val="00A7640C"/>
    <w:rsid w:val="00AE3474"/>
    <w:rsid w:val="00BA0867"/>
    <w:rsid w:val="00BC3AD2"/>
    <w:rsid w:val="00CC0E3B"/>
    <w:rsid w:val="00D574C4"/>
    <w:rsid w:val="00DB6B4C"/>
    <w:rsid w:val="00DC6B85"/>
    <w:rsid w:val="00E259DD"/>
    <w:rsid w:val="00E3288F"/>
    <w:rsid w:val="00E6006B"/>
    <w:rsid w:val="00E82542"/>
    <w:rsid w:val="00F2218E"/>
    <w:rsid w:val="00F4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1D"/>
    <w:pPr>
      <w:spacing w:after="160" w:line="259" w:lineRule="auto"/>
    </w:pPr>
    <w:rPr>
      <w:b/>
      <w:color w:val="333333"/>
      <w:position w:val="2"/>
      <w:sz w:val="28"/>
      <w:szCs w:val="3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B4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7792C"/>
    <w:rPr>
      <w:rFonts w:cs="Times New Roman"/>
      <w:b/>
      <w:color w:val="333333"/>
      <w:position w:val="2"/>
      <w:sz w:val="32"/>
      <w:szCs w:val="32"/>
      <w:lang w:val="ru-RU"/>
    </w:rPr>
  </w:style>
  <w:style w:type="character" w:styleId="PageNumber">
    <w:name w:val="page number"/>
    <w:basedOn w:val="DefaultParagraphFont"/>
    <w:uiPriority w:val="99"/>
    <w:rsid w:val="00DB6B4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4</Pages>
  <Words>877</Words>
  <Characters>5003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 </cp:lastModifiedBy>
  <cp:revision>10</cp:revision>
  <dcterms:created xsi:type="dcterms:W3CDTF">2020-03-12T09:28:00Z</dcterms:created>
  <dcterms:modified xsi:type="dcterms:W3CDTF">2020-03-19T17:53:00Z</dcterms:modified>
</cp:coreProperties>
</file>