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12F6" w:rsidRPr="00646479" w:rsidRDefault="00DE12F6" w:rsidP="002E12E8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val="uk-UA"/>
        </w:rPr>
      </w:pPr>
      <w:r w:rsidRPr="00646479">
        <w:rPr>
          <w:rFonts w:ascii="Times New Roman" w:hAnsi="Times New Roman"/>
          <w:b/>
          <w:sz w:val="26"/>
          <w:szCs w:val="26"/>
          <w:lang w:val="uk-UA"/>
        </w:rPr>
        <w:t>ОБІЗНАННІСТЬ ЛІКАРІВ ДЕРМАТОВЕНЕРОЛОГІВ З ПИТАНЬ ПСИХОЕМОЦІЙНИХ РОЗЛАДІВ У ХАРКІВСЬКОМУ РЕГІОНІ</w:t>
      </w:r>
    </w:p>
    <w:p w:rsidR="00DE12F6" w:rsidRPr="00646479" w:rsidRDefault="00DE12F6" w:rsidP="002E12E8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DE12F6" w:rsidRPr="00646479" w:rsidRDefault="00DE12F6" w:rsidP="002E12E8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646479">
        <w:rPr>
          <w:rFonts w:ascii="Times New Roman" w:hAnsi="Times New Roman"/>
          <w:sz w:val="26"/>
          <w:szCs w:val="26"/>
          <w:vertAlign w:val="superscript"/>
          <w:lang w:val="uk-UA"/>
        </w:rPr>
        <w:t>1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Кутасевич Я.Ф., </w:t>
      </w:r>
      <w:r w:rsidRPr="00646479">
        <w:rPr>
          <w:rFonts w:ascii="Times New Roman" w:hAnsi="Times New Roman"/>
          <w:sz w:val="26"/>
          <w:szCs w:val="26"/>
          <w:vertAlign w:val="superscript"/>
          <w:lang w:val="uk-UA"/>
        </w:rPr>
        <w:t>2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Болотна Л.А., </w:t>
      </w:r>
      <w:r w:rsidRPr="00646479">
        <w:rPr>
          <w:rFonts w:ascii="Times New Roman" w:hAnsi="Times New Roman"/>
          <w:sz w:val="26"/>
          <w:szCs w:val="26"/>
          <w:vertAlign w:val="superscript"/>
          <w:lang w:val="uk-UA"/>
        </w:rPr>
        <w:t>3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Біловол А.М., </w:t>
      </w:r>
      <w:r w:rsidRPr="00646479">
        <w:rPr>
          <w:rFonts w:ascii="Times New Roman" w:hAnsi="Times New Roman"/>
          <w:sz w:val="26"/>
          <w:szCs w:val="26"/>
          <w:vertAlign w:val="superscript"/>
          <w:lang w:val="uk-UA"/>
        </w:rPr>
        <w:t>1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Олійник І.О., </w:t>
      </w:r>
    </w:p>
    <w:p w:rsidR="00DE12F6" w:rsidRPr="00646479" w:rsidRDefault="00DE12F6" w:rsidP="002E12E8">
      <w:pPr>
        <w:widowControl w:val="0"/>
        <w:spacing w:after="0" w:line="240" w:lineRule="auto"/>
        <w:jc w:val="center"/>
        <w:rPr>
          <w:rFonts w:ascii="Times New Roman" w:hAnsi="Times New Roman"/>
          <w:sz w:val="26"/>
          <w:szCs w:val="26"/>
          <w:lang w:val="uk-UA"/>
        </w:rPr>
      </w:pPr>
      <w:r w:rsidRPr="00646479">
        <w:rPr>
          <w:rFonts w:ascii="Times New Roman" w:hAnsi="Times New Roman"/>
          <w:sz w:val="26"/>
          <w:szCs w:val="26"/>
          <w:vertAlign w:val="superscript"/>
          <w:lang w:val="uk-UA"/>
        </w:rPr>
        <w:t>1,3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Гаврилюк О.А., </w:t>
      </w:r>
      <w:r w:rsidRPr="00646479">
        <w:rPr>
          <w:rFonts w:ascii="Times New Roman" w:hAnsi="Times New Roman"/>
          <w:sz w:val="26"/>
          <w:szCs w:val="26"/>
          <w:vertAlign w:val="superscript"/>
          <w:lang w:val="uk-UA"/>
        </w:rPr>
        <w:t>1</w:t>
      </w:r>
      <w:r w:rsidRPr="00646479">
        <w:rPr>
          <w:rFonts w:ascii="Times New Roman" w:hAnsi="Times New Roman"/>
          <w:sz w:val="26"/>
          <w:szCs w:val="26"/>
          <w:lang w:val="uk-UA"/>
        </w:rPr>
        <w:t>Матюшенко В.П.</w:t>
      </w:r>
      <w:r w:rsidRPr="00646479">
        <w:rPr>
          <w:rFonts w:ascii="Times New Roman" w:hAnsi="Times New Roman"/>
          <w:sz w:val="26"/>
          <w:szCs w:val="26"/>
          <w:lang w:val="uk-UA"/>
        </w:rPr>
        <w:br/>
      </w:r>
    </w:p>
    <w:p w:rsidR="00DE12F6" w:rsidRPr="00646479" w:rsidRDefault="00DE12F6" w:rsidP="002E12E8">
      <w:pPr>
        <w:widowControl w:val="0"/>
        <w:spacing w:after="0" w:line="240" w:lineRule="auto"/>
        <w:jc w:val="center"/>
        <w:rPr>
          <w:rFonts w:ascii="Times New Roman" w:hAnsi="Times New Roman"/>
          <w:i/>
          <w:iCs/>
          <w:sz w:val="26"/>
          <w:szCs w:val="26"/>
          <w:lang w:val="uk-UA"/>
        </w:rPr>
      </w:pPr>
      <w:r w:rsidRPr="00646479">
        <w:rPr>
          <w:rFonts w:ascii="Times New Roman" w:hAnsi="Times New Roman"/>
          <w:i/>
          <w:iCs/>
          <w:sz w:val="26"/>
          <w:szCs w:val="26"/>
          <w:vertAlign w:val="superscript"/>
          <w:lang w:val="uk-UA"/>
        </w:rPr>
        <w:t>1</w:t>
      </w:r>
      <w:r w:rsidRPr="00646479">
        <w:rPr>
          <w:rFonts w:ascii="Times New Roman" w:hAnsi="Times New Roman"/>
          <w:i/>
          <w:iCs/>
          <w:sz w:val="26"/>
          <w:szCs w:val="26"/>
          <w:lang w:val="uk-UA"/>
        </w:rPr>
        <w:t>ДУ „Інститут дерматології та венерології НАМН України”</w:t>
      </w:r>
    </w:p>
    <w:p w:rsidR="00DE12F6" w:rsidRPr="00646479" w:rsidRDefault="00DE12F6" w:rsidP="002E12E8">
      <w:pPr>
        <w:widowControl w:val="0"/>
        <w:spacing w:after="0" w:line="240" w:lineRule="auto"/>
        <w:jc w:val="center"/>
        <w:rPr>
          <w:rFonts w:ascii="Times New Roman" w:hAnsi="Times New Roman"/>
          <w:i/>
          <w:iCs/>
          <w:sz w:val="26"/>
          <w:szCs w:val="26"/>
          <w:lang w:val="uk-UA"/>
        </w:rPr>
      </w:pPr>
      <w:r w:rsidRPr="00646479">
        <w:rPr>
          <w:rFonts w:ascii="Times New Roman" w:hAnsi="Times New Roman"/>
          <w:i/>
          <w:iCs/>
          <w:sz w:val="26"/>
          <w:szCs w:val="26"/>
          <w:vertAlign w:val="superscript"/>
          <w:lang w:val="uk-UA"/>
        </w:rPr>
        <w:t>2</w:t>
      </w:r>
      <w:r w:rsidRPr="00646479">
        <w:rPr>
          <w:rFonts w:ascii="Times New Roman" w:hAnsi="Times New Roman"/>
          <w:i/>
          <w:iCs/>
          <w:sz w:val="26"/>
          <w:szCs w:val="26"/>
          <w:lang w:val="uk-UA"/>
        </w:rPr>
        <w:t>Кафедра дерматовенерології  Харківської медичної академії післядипломної освіти</w:t>
      </w:r>
    </w:p>
    <w:p w:rsidR="00DE12F6" w:rsidRPr="00646479" w:rsidRDefault="00DE12F6" w:rsidP="002E12E8">
      <w:pPr>
        <w:widowControl w:val="0"/>
        <w:spacing w:after="0" w:line="240" w:lineRule="auto"/>
        <w:jc w:val="center"/>
        <w:rPr>
          <w:rFonts w:ascii="Times New Roman" w:hAnsi="Times New Roman"/>
          <w:iCs/>
          <w:sz w:val="26"/>
          <w:szCs w:val="26"/>
          <w:lang w:val="uk-UA"/>
        </w:rPr>
      </w:pPr>
      <w:r w:rsidRPr="00646479">
        <w:rPr>
          <w:rFonts w:ascii="Times New Roman" w:hAnsi="Times New Roman"/>
          <w:i/>
          <w:iCs/>
          <w:sz w:val="26"/>
          <w:szCs w:val="26"/>
          <w:vertAlign w:val="superscript"/>
          <w:lang w:val="uk-UA"/>
        </w:rPr>
        <w:t>3</w:t>
      </w:r>
      <w:r w:rsidRPr="00646479">
        <w:rPr>
          <w:rFonts w:ascii="Times New Roman" w:hAnsi="Times New Roman"/>
          <w:i/>
          <w:iCs/>
          <w:sz w:val="26"/>
          <w:szCs w:val="26"/>
          <w:lang w:val="uk-UA"/>
        </w:rPr>
        <w:t>Кафедра дерматології, венерології та медичної косметології Харківського національного медичного університету</w:t>
      </w:r>
    </w:p>
    <w:p w:rsidR="00DE12F6" w:rsidRPr="00646479" w:rsidRDefault="00DE12F6" w:rsidP="004768F7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lang w:val="uk-UA"/>
        </w:rPr>
      </w:pPr>
    </w:p>
    <w:p w:rsidR="00DE12F6" w:rsidRPr="00646479" w:rsidRDefault="00DE12F6" w:rsidP="004768F7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646479">
        <w:rPr>
          <w:rFonts w:ascii="Times New Roman" w:hAnsi="Times New Roman"/>
          <w:b/>
          <w:sz w:val="26"/>
          <w:szCs w:val="26"/>
          <w:lang w:val="uk-UA"/>
        </w:rPr>
        <w:t>Актуальність.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 У сучасній медицині значного поширення набули інтеграційні тенденції, що дозволяють отримати цілісне уявлення про патологію людини. Відображенням цього є розділ медицини «Психодерматологія», що має зв'язок з психологічними особливостями, які лежать в основі дебюту дерматозу, його перебігу та терапії.</w:t>
      </w:r>
    </w:p>
    <w:p w:rsidR="00DE12F6" w:rsidRPr="00646479" w:rsidRDefault="00DE12F6" w:rsidP="004768F7">
      <w:pPr>
        <w:spacing w:after="0"/>
        <w:ind w:firstLine="709"/>
        <w:jc w:val="both"/>
        <w:rPr>
          <w:rStyle w:val="Strong"/>
          <w:rFonts w:ascii="Times New Roman" w:hAnsi="Times New Roman"/>
          <w:b w:val="0"/>
          <w:sz w:val="26"/>
          <w:szCs w:val="26"/>
          <w:lang w:val="uk-UA"/>
        </w:rPr>
      </w:pPr>
      <w:r w:rsidRPr="00646479">
        <w:rPr>
          <w:rStyle w:val="Strong"/>
          <w:rFonts w:ascii="Times New Roman" w:hAnsi="Times New Roman"/>
          <w:sz w:val="26"/>
          <w:szCs w:val="26"/>
          <w:lang w:val="uk-UA"/>
        </w:rPr>
        <w:t xml:space="preserve">Мета дослідження. </w:t>
      </w:r>
      <w:r w:rsidRPr="00646479">
        <w:rPr>
          <w:rStyle w:val="Strong"/>
          <w:rFonts w:ascii="Times New Roman" w:hAnsi="Times New Roman"/>
          <w:b w:val="0"/>
          <w:sz w:val="26"/>
          <w:szCs w:val="26"/>
          <w:lang w:val="uk-UA"/>
        </w:rPr>
        <w:t>Вивчити рівень обізнаності лікарів дерматовенерологів з питань психоемоційних розладів у хворих дерматологічного профілю.</w:t>
      </w:r>
    </w:p>
    <w:p w:rsidR="00DE12F6" w:rsidRPr="00646479" w:rsidRDefault="00DE12F6" w:rsidP="004768F7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646479">
        <w:rPr>
          <w:rStyle w:val="Strong"/>
          <w:rFonts w:ascii="Times New Roman" w:hAnsi="Times New Roman"/>
          <w:sz w:val="26"/>
          <w:szCs w:val="26"/>
          <w:lang w:val="uk-UA"/>
        </w:rPr>
        <w:t xml:space="preserve">Матеріали і методи. </w:t>
      </w:r>
      <w:r w:rsidRPr="00646479">
        <w:rPr>
          <w:rStyle w:val="Strong"/>
          <w:rFonts w:ascii="Times New Roman" w:hAnsi="Times New Roman"/>
          <w:b w:val="0"/>
          <w:sz w:val="26"/>
          <w:szCs w:val="26"/>
          <w:lang w:val="uk-UA"/>
        </w:rPr>
        <w:t>Проводилось анкетування лікарів дерматовенерологів за  раніше розробленою та затвердженою анкетою для дерматологів США, яку було адаптовано для України авторами.</w:t>
      </w:r>
      <w:r w:rsidRPr="00646479">
        <w:rPr>
          <w:rStyle w:val="Strong"/>
          <w:rFonts w:ascii="Times New Roman" w:hAnsi="Times New Roman"/>
          <w:sz w:val="26"/>
          <w:szCs w:val="26"/>
          <w:lang w:val="uk-UA"/>
        </w:rPr>
        <w:t xml:space="preserve"> 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 Респондентам було запропоновано надати інформацію щодо демографічних показників, рівня розуміння психодерматології, ступеня комфорту консультування хворих з психоемоційними порушеннями, частота направлення таких хворих до  психотерапевта, відомості про інтернет ресурси з питань психодерматології та зацікавленість лікарів дерматовенерологів у подальшому вивченні психоемоційних розладів у хворих. </w:t>
      </w:r>
    </w:p>
    <w:p w:rsidR="00DE12F6" w:rsidRPr="00646479" w:rsidRDefault="00DE12F6" w:rsidP="00A679A7">
      <w:pPr>
        <w:spacing w:after="0"/>
        <w:ind w:firstLine="709"/>
        <w:jc w:val="both"/>
        <w:rPr>
          <w:rFonts w:ascii="Times New Roman" w:hAnsi="Times New Roman"/>
          <w:sz w:val="26"/>
          <w:szCs w:val="26"/>
          <w:lang w:val="uk-UA"/>
        </w:rPr>
      </w:pPr>
      <w:r w:rsidRPr="00646479">
        <w:rPr>
          <w:rFonts w:ascii="Times New Roman" w:hAnsi="Times New Roman"/>
          <w:b/>
          <w:sz w:val="26"/>
          <w:szCs w:val="26"/>
          <w:lang w:val="uk-UA"/>
        </w:rPr>
        <w:t>Результати</w:t>
      </w:r>
      <w:r w:rsidRPr="00646479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 xml:space="preserve">. </w:t>
      </w:r>
      <w:r w:rsidRPr="00646479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>Проанкетовано 72 лікаря дерматовенеролога. Тільки 16,5% респондентів повідомили про достатнє розуміння терміну психодерматологія, 23,75% почували себе  частково комфортно при консультуванні хворих з психодерматологічними розладами. Такі захворювання як псоріаз, алопеція, вітіліго, акне та атопічний дерматит найчастіше мали коморбідність з психоемоційними порушеннями. Майже 28% відсотків лікарів ніколи не направляли таких хворих до психотерапевта. 48% респондентів не знали про наявність інтернет ресурсів з питань психодерматології. Серед проанкетованих лікарів, 62% проявили зацікавленість</w:t>
      </w:r>
      <w:r w:rsidRPr="00646479">
        <w:rPr>
          <w:rFonts w:ascii="Times New Roman" w:hAnsi="Times New Roman"/>
          <w:sz w:val="26"/>
          <w:szCs w:val="26"/>
          <w:lang w:val="uk-UA"/>
        </w:rPr>
        <w:t xml:space="preserve"> у подальшому вивченні психоемоційних розладів у хворих. </w:t>
      </w:r>
    </w:p>
    <w:p w:rsidR="00DE12F6" w:rsidRPr="00646479" w:rsidRDefault="00DE12F6" w:rsidP="00633D9D">
      <w:pPr>
        <w:jc w:val="both"/>
        <w:rPr>
          <w:rFonts w:ascii="Times New Roman" w:hAnsi="Times New Roman"/>
          <w:sz w:val="26"/>
          <w:szCs w:val="26"/>
          <w:lang w:val="uk-UA"/>
        </w:rPr>
      </w:pPr>
      <w:r w:rsidRPr="00646479">
        <w:rPr>
          <w:rFonts w:ascii="Times New Roman" w:hAnsi="Times New Roman"/>
          <w:b/>
          <w:sz w:val="26"/>
          <w:szCs w:val="26"/>
          <w:shd w:val="clear" w:color="auto" w:fill="FFFFFF"/>
          <w:lang w:val="uk-UA"/>
        </w:rPr>
        <w:t>Висновки.</w:t>
      </w:r>
      <w:r w:rsidRPr="00646479">
        <w:rPr>
          <w:rFonts w:ascii="Times New Roman" w:hAnsi="Times New Roman"/>
          <w:sz w:val="26"/>
          <w:szCs w:val="26"/>
          <w:shd w:val="clear" w:color="auto" w:fill="FFFFFF"/>
          <w:lang w:val="uk-UA"/>
        </w:rPr>
        <w:t xml:space="preserve"> </w:t>
      </w:r>
      <w:r w:rsidRPr="00646479">
        <w:rPr>
          <w:rFonts w:ascii="Times New Roman" w:hAnsi="Times New Roman"/>
          <w:color w:val="444444"/>
          <w:sz w:val="26"/>
          <w:szCs w:val="26"/>
        </w:rPr>
        <w:t> </w:t>
      </w:r>
      <w:r w:rsidRPr="00646479">
        <w:rPr>
          <w:rFonts w:ascii="Times New Roman" w:hAnsi="Times New Roman"/>
          <w:sz w:val="26"/>
          <w:szCs w:val="26"/>
          <w:lang w:val="uk-UA"/>
        </w:rPr>
        <w:t>Результати дослідження свідчать про недостатню обізнаність лікарів з питань психодерматології, труднощі у виявленні коморбідних психоемоційних порушень та призначені відповідної терапії. Взаємодія лікарів дерматовенерологів та психотерапевтів буде сприяти покращенню організації лікувальної допомоги цим хворим в клінічних умовах.</w:t>
      </w:r>
      <w:bookmarkStart w:id="0" w:name="_GoBack"/>
      <w:bookmarkEnd w:id="0"/>
      <w:r w:rsidRPr="00646479">
        <w:rPr>
          <w:rFonts w:ascii="Times New Roman" w:hAnsi="Times New Roman"/>
          <w:sz w:val="26"/>
          <w:szCs w:val="26"/>
          <w:lang w:val="uk-UA"/>
        </w:rPr>
        <w:t xml:space="preserve"> </w:t>
      </w:r>
    </w:p>
    <w:p w:rsidR="00DE12F6" w:rsidRPr="002E12E8" w:rsidRDefault="00DE12F6" w:rsidP="002E12E8">
      <w:pPr>
        <w:rPr>
          <w:lang w:val="uk-UA"/>
        </w:rPr>
      </w:pPr>
    </w:p>
    <w:sectPr w:rsidR="00DE12F6" w:rsidRPr="002E12E8" w:rsidSect="00834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345FA"/>
    <w:rsid w:val="00014845"/>
    <w:rsid w:val="00027004"/>
    <w:rsid w:val="00030D61"/>
    <w:rsid w:val="00055116"/>
    <w:rsid w:val="00062282"/>
    <w:rsid w:val="00080EFF"/>
    <w:rsid w:val="000A2A69"/>
    <w:rsid w:val="000A5CBA"/>
    <w:rsid w:val="000C198D"/>
    <w:rsid w:val="000C7B33"/>
    <w:rsid w:val="000D4992"/>
    <w:rsid w:val="0014071B"/>
    <w:rsid w:val="00160E13"/>
    <w:rsid w:val="001673A4"/>
    <w:rsid w:val="001675B6"/>
    <w:rsid w:val="00175114"/>
    <w:rsid w:val="00187708"/>
    <w:rsid w:val="001A1EC0"/>
    <w:rsid w:val="001A6553"/>
    <w:rsid w:val="001B31B3"/>
    <w:rsid w:val="001B59B7"/>
    <w:rsid w:val="001C0E82"/>
    <w:rsid w:val="001C11CF"/>
    <w:rsid w:val="001D1693"/>
    <w:rsid w:val="001D6C3E"/>
    <w:rsid w:val="001D6CB8"/>
    <w:rsid w:val="001E17F1"/>
    <w:rsid w:val="001E33B3"/>
    <w:rsid w:val="001E43F6"/>
    <w:rsid w:val="002042CD"/>
    <w:rsid w:val="00206236"/>
    <w:rsid w:val="00213AD0"/>
    <w:rsid w:val="002570FA"/>
    <w:rsid w:val="00265E4D"/>
    <w:rsid w:val="00274735"/>
    <w:rsid w:val="002962FA"/>
    <w:rsid w:val="002B0685"/>
    <w:rsid w:val="002C52CC"/>
    <w:rsid w:val="002E12E8"/>
    <w:rsid w:val="002F3316"/>
    <w:rsid w:val="00302D25"/>
    <w:rsid w:val="003330CD"/>
    <w:rsid w:val="00346288"/>
    <w:rsid w:val="00353AE3"/>
    <w:rsid w:val="00353D3F"/>
    <w:rsid w:val="00357EDF"/>
    <w:rsid w:val="003666DA"/>
    <w:rsid w:val="00366EEA"/>
    <w:rsid w:val="00371F70"/>
    <w:rsid w:val="00384A8F"/>
    <w:rsid w:val="003901D6"/>
    <w:rsid w:val="003933AD"/>
    <w:rsid w:val="003B16CC"/>
    <w:rsid w:val="003C36DA"/>
    <w:rsid w:val="003C407B"/>
    <w:rsid w:val="003C6980"/>
    <w:rsid w:val="003C726B"/>
    <w:rsid w:val="003D1E8A"/>
    <w:rsid w:val="003F46D9"/>
    <w:rsid w:val="003F4EE6"/>
    <w:rsid w:val="00414495"/>
    <w:rsid w:val="0042104D"/>
    <w:rsid w:val="00426AF2"/>
    <w:rsid w:val="0043045B"/>
    <w:rsid w:val="00431F81"/>
    <w:rsid w:val="00473C42"/>
    <w:rsid w:val="004768F7"/>
    <w:rsid w:val="00484048"/>
    <w:rsid w:val="0048514D"/>
    <w:rsid w:val="00485D1D"/>
    <w:rsid w:val="00487375"/>
    <w:rsid w:val="004B35A1"/>
    <w:rsid w:val="004B6E7A"/>
    <w:rsid w:val="004D3141"/>
    <w:rsid w:val="004E2C2F"/>
    <w:rsid w:val="004E3C3E"/>
    <w:rsid w:val="004E5152"/>
    <w:rsid w:val="004F0823"/>
    <w:rsid w:val="004F5B0A"/>
    <w:rsid w:val="004F7B5C"/>
    <w:rsid w:val="00504B7F"/>
    <w:rsid w:val="00505647"/>
    <w:rsid w:val="005269E4"/>
    <w:rsid w:val="00530FBC"/>
    <w:rsid w:val="00556110"/>
    <w:rsid w:val="005B3D56"/>
    <w:rsid w:val="005C539E"/>
    <w:rsid w:val="005C6840"/>
    <w:rsid w:val="005D492A"/>
    <w:rsid w:val="005F2F5C"/>
    <w:rsid w:val="005F49B5"/>
    <w:rsid w:val="00600003"/>
    <w:rsid w:val="00602652"/>
    <w:rsid w:val="006208E4"/>
    <w:rsid w:val="0062170C"/>
    <w:rsid w:val="00622DC6"/>
    <w:rsid w:val="00623A11"/>
    <w:rsid w:val="00632228"/>
    <w:rsid w:val="00633D9D"/>
    <w:rsid w:val="00636497"/>
    <w:rsid w:val="00640926"/>
    <w:rsid w:val="00646479"/>
    <w:rsid w:val="00646B9A"/>
    <w:rsid w:val="00656951"/>
    <w:rsid w:val="0066613B"/>
    <w:rsid w:val="0066662E"/>
    <w:rsid w:val="00687626"/>
    <w:rsid w:val="00690324"/>
    <w:rsid w:val="00696CE3"/>
    <w:rsid w:val="006B4160"/>
    <w:rsid w:val="006D44C0"/>
    <w:rsid w:val="006D50F3"/>
    <w:rsid w:val="007008C3"/>
    <w:rsid w:val="00723276"/>
    <w:rsid w:val="007345FA"/>
    <w:rsid w:val="007545B5"/>
    <w:rsid w:val="00757FB2"/>
    <w:rsid w:val="0078089D"/>
    <w:rsid w:val="00780EF7"/>
    <w:rsid w:val="00792032"/>
    <w:rsid w:val="007A20EA"/>
    <w:rsid w:val="007C1FE2"/>
    <w:rsid w:val="007C701D"/>
    <w:rsid w:val="007C7796"/>
    <w:rsid w:val="007D28D0"/>
    <w:rsid w:val="007E0EC1"/>
    <w:rsid w:val="008057E4"/>
    <w:rsid w:val="00807CF8"/>
    <w:rsid w:val="00811375"/>
    <w:rsid w:val="00814745"/>
    <w:rsid w:val="00815729"/>
    <w:rsid w:val="008302FD"/>
    <w:rsid w:val="008344B5"/>
    <w:rsid w:val="00834635"/>
    <w:rsid w:val="00834C73"/>
    <w:rsid w:val="0085349A"/>
    <w:rsid w:val="008558BB"/>
    <w:rsid w:val="00855A2F"/>
    <w:rsid w:val="00864A80"/>
    <w:rsid w:val="00874B4E"/>
    <w:rsid w:val="0089544F"/>
    <w:rsid w:val="008A43EB"/>
    <w:rsid w:val="008C0933"/>
    <w:rsid w:val="008C78C9"/>
    <w:rsid w:val="008D295A"/>
    <w:rsid w:val="008D30FB"/>
    <w:rsid w:val="008E1CD1"/>
    <w:rsid w:val="008E3E7E"/>
    <w:rsid w:val="008F706B"/>
    <w:rsid w:val="00910A7E"/>
    <w:rsid w:val="00954D63"/>
    <w:rsid w:val="00955416"/>
    <w:rsid w:val="0096545B"/>
    <w:rsid w:val="0096742A"/>
    <w:rsid w:val="00972115"/>
    <w:rsid w:val="00973645"/>
    <w:rsid w:val="00994EC5"/>
    <w:rsid w:val="00996114"/>
    <w:rsid w:val="00997EBA"/>
    <w:rsid w:val="009A307A"/>
    <w:rsid w:val="009A3347"/>
    <w:rsid w:val="009A555C"/>
    <w:rsid w:val="009D0346"/>
    <w:rsid w:val="009D2567"/>
    <w:rsid w:val="009D430D"/>
    <w:rsid w:val="009D4DE0"/>
    <w:rsid w:val="009F68E5"/>
    <w:rsid w:val="00A06E54"/>
    <w:rsid w:val="00A07CC3"/>
    <w:rsid w:val="00A134E9"/>
    <w:rsid w:val="00A17047"/>
    <w:rsid w:val="00A205BB"/>
    <w:rsid w:val="00A346BF"/>
    <w:rsid w:val="00A35EEC"/>
    <w:rsid w:val="00A642DD"/>
    <w:rsid w:val="00A65CA0"/>
    <w:rsid w:val="00A679A7"/>
    <w:rsid w:val="00A776B0"/>
    <w:rsid w:val="00A823E8"/>
    <w:rsid w:val="00A827D5"/>
    <w:rsid w:val="00A90BE8"/>
    <w:rsid w:val="00AA29D3"/>
    <w:rsid w:val="00AA69F4"/>
    <w:rsid w:val="00AB11A8"/>
    <w:rsid w:val="00AC2E84"/>
    <w:rsid w:val="00AC58C5"/>
    <w:rsid w:val="00AC74FA"/>
    <w:rsid w:val="00AD3839"/>
    <w:rsid w:val="00AD4D64"/>
    <w:rsid w:val="00AF2ED7"/>
    <w:rsid w:val="00AF6D32"/>
    <w:rsid w:val="00B006A3"/>
    <w:rsid w:val="00B02BCE"/>
    <w:rsid w:val="00B1483E"/>
    <w:rsid w:val="00B14D0B"/>
    <w:rsid w:val="00B1513B"/>
    <w:rsid w:val="00B17B0B"/>
    <w:rsid w:val="00B441BC"/>
    <w:rsid w:val="00B73387"/>
    <w:rsid w:val="00B83B0A"/>
    <w:rsid w:val="00B850E2"/>
    <w:rsid w:val="00B8710E"/>
    <w:rsid w:val="00BA636E"/>
    <w:rsid w:val="00BB479A"/>
    <w:rsid w:val="00BE2180"/>
    <w:rsid w:val="00BE63A8"/>
    <w:rsid w:val="00BF438F"/>
    <w:rsid w:val="00BF60E6"/>
    <w:rsid w:val="00C13239"/>
    <w:rsid w:val="00C14D22"/>
    <w:rsid w:val="00C15DD3"/>
    <w:rsid w:val="00C15F7C"/>
    <w:rsid w:val="00C20603"/>
    <w:rsid w:val="00C22FB6"/>
    <w:rsid w:val="00C24A11"/>
    <w:rsid w:val="00C316DB"/>
    <w:rsid w:val="00C3574C"/>
    <w:rsid w:val="00C53130"/>
    <w:rsid w:val="00C707C8"/>
    <w:rsid w:val="00C72570"/>
    <w:rsid w:val="00C9187F"/>
    <w:rsid w:val="00CA4ECD"/>
    <w:rsid w:val="00CA5866"/>
    <w:rsid w:val="00CA7F34"/>
    <w:rsid w:val="00CB03A0"/>
    <w:rsid w:val="00CB2CD5"/>
    <w:rsid w:val="00CB66B4"/>
    <w:rsid w:val="00CB7811"/>
    <w:rsid w:val="00CC06DE"/>
    <w:rsid w:val="00CE7901"/>
    <w:rsid w:val="00CF0747"/>
    <w:rsid w:val="00CF0E77"/>
    <w:rsid w:val="00D00945"/>
    <w:rsid w:val="00D2330C"/>
    <w:rsid w:val="00D26467"/>
    <w:rsid w:val="00D37973"/>
    <w:rsid w:val="00D46B2B"/>
    <w:rsid w:val="00D55981"/>
    <w:rsid w:val="00D55E19"/>
    <w:rsid w:val="00D6528B"/>
    <w:rsid w:val="00D743D1"/>
    <w:rsid w:val="00D7587B"/>
    <w:rsid w:val="00D83E02"/>
    <w:rsid w:val="00D901C7"/>
    <w:rsid w:val="00DA62F5"/>
    <w:rsid w:val="00DB7A6A"/>
    <w:rsid w:val="00DC4E37"/>
    <w:rsid w:val="00DC560E"/>
    <w:rsid w:val="00DD20AF"/>
    <w:rsid w:val="00DD550B"/>
    <w:rsid w:val="00DE12F6"/>
    <w:rsid w:val="00DF0FF6"/>
    <w:rsid w:val="00E039B0"/>
    <w:rsid w:val="00E11E07"/>
    <w:rsid w:val="00E66FFE"/>
    <w:rsid w:val="00E72E08"/>
    <w:rsid w:val="00E8012A"/>
    <w:rsid w:val="00E80AC3"/>
    <w:rsid w:val="00E85690"/>
    <w:rsid w:val="00E9339D"/>
    <w:rsid w:val="00E951AF"/>
    <w:rsid w:val="00EB0FA1"/>
    <w:rsid w:val="00EB32C7"/>
    <w:rsid w:val="00EB68A8"/>
    <w:rsid w:val="00ED1BCD"/>
    <w:rsid w:val="00ED1EBA"/>
    <w:rsid w:val="00EF1CC4"/>
    <w:rsid w:val="00F01D92"/>
    <w:rsid w:val="00F02871"/>
    <w:rsid w:val="00F03653"/>
    <w:rsid w:val="00F14DC9"/>
    <w:rsid w:val="00F2176C"/>
    <w:rsid w:val="00F2461D"/>
    <w:rsid w:val="00F35264"/>
    <w:rsid w:val="00F470F0"/>
    <w:rsid w:val="00F86311"/>
    <w:rsid w:val="00FB1E06"/>
    <w:rsid w:val="00FC4CBE"/>
    <w:rsid w:val="00FC69DA"/>
    <w:rsid w:val="00FD4277"/>
    <w:rsid w:val="00FE066E"/>
    <w:rsid w:val="00FE5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12E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basedOn w:val="DefaultParagraphFont"/>
    <w:link w:val="BodyText"/>
    <w:uiPriority w:val="99"/>
    <w:locked/>
    <w:rsid w:val="007345FA"/>
    <w:rPr>
      <w:rFonts w:ascii="Times New Roman" w:hAnsi="Times New Roman" w:cs="Times New Roman"/>
      <w:sz w:val="27"/>
      <w:szCs w:val="27"/>
      <w:shd w:val="clear" w:color="auto" w:fill="FFFFFF"/>
    </w:rPr>
  </w:style>
  <w:style w:type="paragraph" w:styleId="BodyText">
    <w:name w:val="Body Text"/>
    <w:basedOn w:val="Normal"/>
    <w:link w:val="BodyTextChar"/>
    <w:uiPriority w:val="99"/>
    <w:rsid w:val="007345FA"/>
    <w:pPr>
      <w:shd w:val="clear" w:color="auto" w:fill="FFFFFF"/>
      <w:spacing w:after="0" w:line="518" w:lineRule="exact"/>
      <w:ind w:hanging="380"/>
    </w:pPr>
    <w:rPr>
      <w:rFonts w:ascii="Times New Roman" w:hAnsi="Times New Roman"/>
      <w:sz w:val="27"/>
      <w:szCs w:val="27"/>
    </w:rPr>
  </w:style>
  <w:style w:type="character" w:customStyle="1" w:styleId="BodyTextChar1">
    <w:name w:val="Body Text Char1"/>
    <w:basedOn w:val="DefaultParagraphFont"/>
    <w:link w:val="BodyText"/>
    <w:uiPriority w:val="99"/>
    <w:semiHidden/>
    <w:rsid w:val="00CF25C6"/>
    <w:rPr>
      <w:lang w:eastAsia="en-US"/>
    </w:rPr>
  </w:style>
  <w:style w:type="character" w:customStyle="1" w:styleId="a">
    <w:name w:val="Основной текст Знак"/>
    <w:basedOn w:val="DefaultParagraphFont"/>
    <w:uiPriority w:val="99"/>
    <w:semiHidden/>
    <w:rsid w:val="007345FA"/>
    <w:rPr>
      <w:rFonts w:cs="Times New Roman"/>
    </w:rPr>
  </w:style>
  <w:style w:type="character" w:styleId="Strong">
    <w:name w:val="Strong"/>
    <w:basedOn w:val="DefaultParagraphFont"/>
    <w:uiPriority w:val="99"/>
    <w:qFormat/>
    <w:rsid w:val="002E12E8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2E12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371</Words>
  <Characters>2118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User</cp:lastModifiedBy>
  <cp:revision>6</cp:revision>
  <dcterms:created xsi:type="dcterms:W3CDTF">2018-09-07T11:49:00Z</dcterms:created>
  <dcterms:modified xsi:type="dcterms:W3CDTF">2018-09-07T12:50:00Z</dcterms:modified>
</cp:coreProperties>
</file>